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B49" w:rsidRPr="0089166B" w:rsidRDefault="00122B49" w:rsidP="000B2044">
      <w:pPr>
        <w:spacing w:line="72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89166B">
        <w:rPr>
          <w:rFonts w:ascii="標楷體" w:eastAsia="標楷體" w:hAnsi="標楷體" w:hint="eastAsia"/>
          <w:b/>
          <w:sz w:val="40"/>
          <w:szCs w:val="40"/>
        </w:rPr>
        <w:t>景文科技大學理財與稅務規劃系</w:t>
      </w:r>
    </w:p>
    <w:p w:rsidR="00122B49" w:rsidRPr="0089166B" w:rsidRDefault="00122B49" w:rsidP="000B2044">
      <w:pPr>
        <w:spacing w:line="720" w:lineRule="exact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sz w:val="40"/>
          <w:szCs w:val="40"/>
        </w:rPr>
        <w:t>101</w:t>
      </w:r>
      <w:r w:rsidRPr="0089166B">
        <w:rPr>
          <w:rFonts w:ascii="標楷體" w:eastAsia="標楷體" w:hAnsi="標楷體" w:hint="eastAsia"/>
          <w:b/>
          <w:sz w:val="40"/>
          <w:szCs w:val="40"/>
        </w:rPr>
        <w:t>學年度第</w:t>
      </w:r>
      <w:r>
        <w:rPr>
          <w:rFonts w:ascii="標楷體" w:eastAsia="標楷體" w:hAnsi="標楷體"/>
          <w:b/>
          <w:sz w:val="40"/>
          <w:szCs w:val="40"/>
        </w:rPr>
        <w:t>2</w:t>
      </w:r>
      <w:r w:rsidRPr="0089166B">
        <w:rPr>
          <w:rFonts w:ascii="標楷體" w:eastAsia="標楷體" w:hAnsi="標楷體" w:hint="eastAsia"/>
          <w:b/>
          <w:sz w:val="40"/>
          <w:szCs w:val="40"/>
        </w:rPr>
        <w:t>學期租稅服務</w:t>
      </w:r>
      <w:r>
        <w:rPr>
          <w:rFonts w:ascii="標楷體" w:eastAsia="標楷體" w:hAnsi="標楷體" w:hint="eastAsia"/>
          <w:b/>
          <w:sz w:val="40"/>
          <w:szCs w:val="40"/>
        </w:rPr>
        <w:t>實習課程</w:t>
      </w:r>
      <w:r w:rsidRPr="0089166B">
        <w:rPr>
          <w:rFonts w:ascii="標楷體" w:eastAsia="標楷體" w:hAnsi="標楷體" w:hint="eastAsia"/>
          <w:b/>
          <w:sz w:val="40"/>
          <w:szCs w:val="40"/>
        </w:rPr>
        <w:t>研習</w:t>
      </w:r>
      <w:r>
        <w:rPr>
          <w:rFonts w:ascii="標楷體" w:eastAsia="標楷體" w:hAnsi="標楷體" w:hint="eastAsia"/>
          <w:b/>
          <w:sz w:val="40"/>
          <w:szCs w:val="40"/>
        </w:rPr>
        <w:t>時間</w:t>
      </w:r>
      <w:r w:rsidRPr="0089166B">
        <w:rPr>
          <w:rFonts w:ascii="標楷體" w:eastAsia="標楷體" w:hAnsi="標楷體" w:hint="eastAsia"/>
          <w:b/>
          <w:sz w:val="40"/>
          <w:szCs w:val="40"/>
        </w:rPr>
        <w:t>表</w:t>
      </w:r>
    </w:p>
    <w:p w:rsidR="00122B49" w:rsidRPr="0089166B" w:rsidRDefault="00122B49" w:rsidP="000B2044">
      <w:pPr>
        <w:spacing w:line="7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89166B">
        <w:rPr>
          <w:rFonts w:ascii="標楷體" w:eastAsia="標楷體" w:hAnsi="標楷體" w:hint="eastAsia"/>
          <w:sz w:val="28"/>
          <w:szCs w:val="28"/>
        </w:rPr>
        <w:t>研習對象：財稅系大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89166B">
        <w:rPr>
          <w:rFonts w:ascii="標楷體" w:eastAsia="標楷體" w:hAnsi="標楷體" w:hint="eastAsia"/>
          <w:sz w:val="28"/>
          <w:szCs w:val="28"/>
        </w:rPr>
        <w:t>學生</w:t>
      </w:r>
    </w:p>
    <w:p w:rsidR="00122B49" w:rsidRDefault="00122B49" w:rsidP="000B2044">
      <w:pPr>
        <w:spacing w:line="7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89166B">
        <w:rPr>
          <w:rFonts w:ascii="標楷體" w:eastAsia="標楷體" w:hAnsi="標楷體" w:hint="eastAsia"/>
          <w:sz w:val="28"/>
          <w:szCs w:val="28"/>
        </w:rPr>
        <w:t>活動日期：</w:t>
      </w:r>
      <w:r w:rsidRPr="0089166B"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/>
          <w:sz w:val="28"/>
          <w:szCs w:val="28"/>
        </w:rPr>
        <w:t>2</w:t>
      </w:r>
      <w:r w:rsidRPr="0089166B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2</w:t>
      </w:r>
      <w:r w:rsidRPr="0089166B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25</w:t>
      </w:r>
      <w:r>
        <w:rPr>
          <w:rFonts w:ascii="標楷體" w:eastAsia="標楷體" w:hAnsi="標楷體" w:hint="eastAsia"/>
          <w:sz w:val="28"/>
          <w:szCs w:val="28"/>
        </w:rPr>
        <w:t>日</w:t>
      </w:r>
      <w:r w:rsidRPr="0089166B">
        <w:rPr>
          <w:rFonts w:ascii="標楷體" w:eastAsia="標楷體" w:hAnsi="標楷體" w:hint="eastAsia"/>
          <w:sz w:val="28"/>
          <w:szCs w:val="28"/>
        </w:rPr>
        <w:t>至</w:t>
      </w:r>
      <w:r w:rsidRPr="0089166B"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/>
          <w:sz w:val="28"/>
          <w:szCs w:val="28"/>
        </w:rPr>
        <w:t>2</w:t>
      </w:r>
      <w:r w:rsidRPr="0089166B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6</w:t>
      </w:r>
      <w:r w:rsidRPr="0089166B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21</w:t>
      </w:r>
      <w:r w:rsidRPr="0089166B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止，</w:t>
      </w:r>
      <w:r w:rsidRPr="0089166B">
        <w:rPr>
          <w:rFonts w:ascii="標楷體" w:eastAsia="標楷體" w:hAnsi="標楷體" w:hint="eastAsia"/>
          <w:sz w:val="28"/>
          <w:szCs w:val="28"/>
        </w:rPr>
        <w:t>每週二</w:t>
      </w:r>
      <w:r w:rsidRPr="0089166B">
        <w:rPr>
          <w:rFonts w:ascii="標楷體" w:eastAsia="標楷體" w:hAnsi="標楷體"/>
          <w:sz w:val="28"/>
          <w:szCs w:val="28"/>
        </w:rPr>
        <w:t>10:00</w:t>
      </w:r>
      <w:r>
        <w:rPr>
          <w:rFonts w:ascii="標楷體" w:eastAsia="標楷體" w:hAnsi="標楷體"/>
          <w:sz w:val="28"/>
          <w:szCs w:val="28"/>
        </w:rPr>
        <w:t>~</w:t>
      </w:r>
      <w:r w:rsidRPr="0089166B">
        <w:rPr>
          <w:rFonts w:ascii="標楷體" w:eastAsia="標楷體" w:hAnsi="標楷體"/>
          <w:sz w:val="28"/>
          <w:szCs w:val="28"/>
        </w:rPr>
        <w:t>12:00</w:t>
      </w:r>
    </w:p>
    <w:p w:rsidR="00122B49" w:rsidRPr="0089166B" w:rsidRDefault="00122B49" w:rsidP="000B2044">
      <w:pPr>
        <w:spacing w:line="7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89166B">
        <w:rPr>
          <w:rFonts w:ascii="標楷體" w:eastAsia="標楷體" w:hAnsi="標楷體" w:hint="eastAsia"/>
          <w:sz w:val="28"/>
          <w:szCs w:val="28"/>
        </w:rPr>
        <w:t>活動地點：</w:t>
      </w:r>
      <w:r w:rsidRPr="0089166B">
        <w:rPr>
          <w:rFonts w:ascii="標楷體" w:eastAsia="標楷體" w:hAnsi="標楷體"/>
          <w:sz w:val="28"/>
          <w:szCs w:val="28"/>
        </w:rPr>
        <w:t>B507</w:t>
      </w:r>
      <w:r>
        <w:rPr>
          <w:rFonts w:ascii="標楷體" w:eastAsia="標楷體" w:hAnsi="標楷體" w:hint="eastAsia"/>
          <w:sz w:val="28"/>
          <w:szCs w:val="28"/>
        </w:rPr>
        <w:t>教室</w:t>
      </w:r>
    </w:p>
    <w:p w:rsidR="00122B49" w:rsidRPr="0089166B" w:rsidRDefault="00122B49" w:rsidP="00326963">
      <w:pPr>
        <w:spacing w:afterLines="100" w:line="7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89166B">
        <w:rPr>
          <w:rFonts w:ascii="標楷體" w:eastAsia="標楷體" w:hAnsi="標楷體" w:hint="eastAsia"/>
          <w:sz w:val="28"/>
          <w:szCs w:val="28"/>
        </w:rPr>
        <w:t>講題與日程：</w:t>
      </w:r>
    </w:p>
    <w:tbl>
      <w:tblPr>
        <w:tblW w:w="9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3686"/>
        <w:gridCol w:w="3686"/>
      </w:tblGrid>
      <w:tr w:rsidR="00122B49" w:rsidRPr="0037466E" w:rsidTr="0037466E">
        <w:trPr>
          <w:trHeight w:val="347"/>
          <w:jc w:val="center"/>
        </w:trPr>
        <w:tc>
          <w:tcPr>
            <w:tcW w:w="2552" w:type="dxa"/>
            <w:vAlign w:val="center"/>
          </w:tcPr>
          <w:p w:rsidR="00122B49" w:rsidRPr="0037466E" w:rsidRDefault="00122B49" w:rsidP="0037466E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466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3686" w:type="dxa"/>
            <w:vAlign w:val="center"/>
          </w:tcPr>
          <w:p w:rsidR="00122B49" w:rsidRPr="0037466E" w:rsidRDefault="00122B49" w:rsidP="0037466E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466E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686" w:type="dxa"/>
            <w:vAlign w:val="center"/>
          </w:tcPr>
          <w:p w:rsidR="00122B49" w:rsidRPr="0037466E" w:rsidRDefault="00122B49" w:rsidP="0037466E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466E">
              <w:rPr>
                <w:rFonts w:ascii="標楷體" w:eastAsia="標楷體" w:hAnsi="標楷體" w:hint="eastAsia"/>
                <w:sz w:val="28"/>
                <w:szCs w:val="28"/>
              </w:rPr>
              <w:t>主講人</w:t>
            </w:r>
          </w:p>
        </w:tc>
      </w:tr>
      <w:tr w:rsidR="00122B49" w:rsidRPr="0037466E" w:rsidTr="0037466E">
        <w:trPr>
          <w:trHeight w:val="1418"/>
          <w:jc w:val="center"/>
        </w:trPr>
        <w:tc>
          <w:tcPr>
            <w:tcW w:w="2552" w:type="dxa"/>
            <w:vAlign w:val="center"/>
          </w:tcPr>
          <w:p w:rsidR="00122B49" w:rsidRPr="0037466E" w:rsidRDefault="00122B49" w:rsidP="00326963">
            <w:pPr>
              <w:spacing w:beforeLines="100" w:afterLines="100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466E">
              <w:rPr>
                <w:rFonts w:ascii="標楷體" w:eastAsia="標楷體" w:hAnsi="標楷體"/>
                <w:sz w:val="28"/>
                <w:szCs w:val="28"/>
              </w:rPr>
              <w:t>102.02.26(</w:t>
            </w:r>
            <w:r w:rsidRPr="0037466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37466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畢業校友專題演講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國稅局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!!!</w:t>
            </w: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不是你想的那樣</w:t>
            </w: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成念念</w:t>
            </w:r>
          </w:p>
        </w:tc>
      </w:tr>
      <w:tr w:rsidR="00122B49" w:rsidRPr="0037466E" w:rsidTr="0037466E">
        <w:trPr>
          <w:trHeight w:val="1418"/>
          <w:jc w:val="center"/>
        </w:trPr>
        <w:tc>
          <w:tcPr>
            <w:tcW w:w="2552" w:type="dxa"/>
            <w:vAlign w:val="center"/>
          </w:tcPr>
          <w:p w:rsidR="00122B49" w:rsidRPr="0037466E" w:rsidRDefault="00122B49" w:rsidP="00326963">
            <w:pPr>
              <w:spacing w:beforeLines="100" w:afterLines="100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466E">
              <w:rPr>
                <w:rFonts w:ascii="標楷體" w:eastAsia="標楷體" w:hAnsi="標楷體"/>
                <w:sz w:val="28"/>
                <w:szCs w:val="28"/>
              </w:rPr>
              <w:t>102.03.05(</w:t>
            </w:r>
            <w:r w:rsidRPr="0037466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37466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pStyle w:val="BodyText"/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特種貨物及勞務稅簡介</w:t>
            </w: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鄭美玲</w:t>
            </w:r>
          </w:p>
        </w:tc>
      </w:tr>
      <w:tr w:rsidR="00122B49" w:rsidRPr="0037466E" w:rsidTr="0037466E">
        <w:trPr>
          <w:trHeight w:val="1418"/>
          <w:jc w:val="center"/>
        </w:trPr>
        <w:tc>
          <w:tcPr>
            <w:tcW w:w="2552" w:type="dxa"/>
            <w:vAlign w:val="center"/>
          </w:tcPr>
          <w:p w:rsidR="00122B49" w:rsidRPr="0037466E" w:rsidRDefault="00122B49" w:rsidP="00326963">
            <w:pPr>
              <w:spacing w:beforeLines="100" w:afterLines="100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466E">
              <w:rPr>
                <w:rFonts w:ascii="標楷體" w:eastAsia="標楷體" w:hAnsi="標楷體"/>
                <w:sz w:val="28"/>
                <w:szCs w:val="28"/>
              </w:rPr>
              <w:t>102.03.12(</w:t>
            </w:r>
            <w:r w:rsidRPr="0037466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37466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pStyle w:val="BodyText"/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color w:val="1F497D"/>
                <w:sz w:val="26"/>
                <w:szCs w:val="26"/>
              </w:rPr>
            </w:pPr>
          </w:p>
          <w:p w:rsidR="00122B49" w:rsidRDefault="00122B49" w:rsidP="00326963">
            <w:pPr>
              <w:pStyle w:val="BodyText"/>
              <w:spacing w:beforeLines="100" w:afterLines="100" w:line="36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color w:val="1F497D"/>
              </w:rPr>
              <w:t xml:space="preserve">   </w:t>
            </w:r>
            <w:r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營利事業所得稅申報簡介</w:t>
            </w:r>
          </w:p>
          <w:p w:rsidR="00122B49" w:rsidRDefault="00122B49" w:rsidP="00326963">
            <w:pPr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謝易澄</w:t>
            </w:r>
          </w:p>
        </w:tc>
      </w:tr>
      <w:tr w:rsidR="00122B49" w:rsidRPr="0037466E" w:rsidTr="0037466E">
        <w:trPr>
          <w:trHeight w:val="1418"/>
          <w:jc w:val="center"/>
        </w:trPr>
        <w:tc>
          <w:tcPr>
            <w:tcW w:w="2552" w:type="dxa"/>
            <w:vAlign w:val="center"/>
          </w:tcPr>
          <w:p w:rsidR="00122B49" w:rsidRPr="0037466E" w:rsidRDefault="00122B49" w:rsidP="00326963">
            <w:pPr>
              <w:spacing w:beforeLines="100" w:afterLines="100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466E">
              <w:rPr>
                <w:rFonts w:ascii="標楷體" w:eastAsia="標楷體" w:hAnsi="標楷體"/>
                <w:sz w:val="28"/>
                <w:szCs w:val="28"/>
              </w:rPr>
              <w:t>102.04.</w:t>
            </w:r>
            <w:r>
              <w:rPr>
                <w:rFonts w:ascii="標楷體" w:eastAsia="標楷體" w:hAnsi="標楷體"/>
                <w:sz w:val="28"/>
                <w:szCs w:val="28"/>
              </w:rPr>
              <w:t>16</w:t>
            </w:r>
            <w:r w:rsidRPr="0037466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37466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37466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納稅服務隊行前講習</w:t>
            </w: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br/>
            </w:r>
            <w:r w:rsidRPr="00E22DE7">
              <w:rPr>
                <w:rFonts w:ascii="標楷體" w:eastAsia="標楷體" w:hAnsi="標楷體" w:cs="標楷體"/>
                <w:bCs/>
                <w:sz w:val="28"/>
                <w:szCs w:val="28"/>
              </w:rPr>
              <w:t>&lt;</w:t>
            </w:r>
            <w:r w:rsidRPr="00E22DE7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本次不用寫心得報告</w:t>
            </w:r>
            <w:r w:rsidRPr="00E22DE7">
              <w:rPr>
                <w:rFonts w:ascii="標楷體" w:eastAsia="標楷體" w:hAnsi="標楷體" w:cs="標楷體"/>
                <w:bCs/>
                <w:sz w:val="28"/>
                <w:szCs w:val="28"/>
              </w:rPr>
              <w:t>&gt;</w:t>
            </w: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劉股長豐玲</w:t>
            </w:r>
          </w:p>
        </w:tc>
      </w:tr>
      <w:tr w:rsidR="00122B49" w:rsidRPr="0037466E" w:rsidTr="0037466E">
        <w:trPr>
          <w:trHeight w:val="1418"/>
          <w:jc w:val="center"/>
        </w:trPr>
        <w:tc>
          <w:tcPr>
            <w:tcW w:w="2552" w:type="dxa"/>
            <w:vAlign w:val="center"/>
          </w:tcPr>
          <w:p w:rsidR="00122B49" w:rsidRPr="0037466E" w:rsidRDefault="00122B49" w:rsidP="00326963">
            <w:pPr>
              <w:spacing w:beforeLines="100" w:afterLines="100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466E">
              <w:rPr>
                <w:rFonts w:ascii="標楷體" w:eastAsia="標楷體" w:hAnsi="標楷體"/>
                <w:sz w:val="28"/>
                <w:szCs w:val="28"/>
              </w:rPr>
              <w:t>102.0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37466E">
              <w:rPr>
                <w:rFonts w:ascii="標楷體" w:eastAsia="標楷體" w:hAnsi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/>
                <w:sz w:val="28"/>
                <w:szCs w:val="28"/>
              </w:rPr>
              <w:t>04</w:t>
            </w:r>
            <w:r w:rsidRPr="0037466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37466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37466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snapToGrid w:val="0"/>
              <w:spacing w:beforeLines="100" w:afterLines="100" w:line="360" w:lineRule="auto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遺產及贈與稅簡介</w:t>
            </w:r>
          </w:p>
        </w:tc>
        <w:tc>
          <w:tcPr>
            <w:tcW w:w="3686" w:type="dxa"/>
            <w:vAlign w:val="center"/>
          </w:tcPr>
          <w:p w:rsidR="00122B49" w:rsidRDefault="00122B49" w:rsidP="00326963">
            <w:pPr>
              <w:snapToGrid w:val="0"/>
              <w:spacing w:beforeLines="100" w:afterLines="100" w:line="360" w:lineRule="auto"/>
              <w:jc w:val="center"/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羅正覺</w:t>
            </w:r>
          </w:p>
        </w:tc>
      </w:tr>
    </w:tbl>
    <w:p w:rsidR="00122B49" w:rsidRPr="0089166B" w:rsidRDefault="00122B49" w:rsidP="000B2044">
      <w:pPr>
        <w:spacing w:line="720" w:lineRule="exact"/>
        <w:rPr>
          <w:rFonts w:ascii="標楷體" w:eastAsia="標楷體" w:hAnsi="標楷體"/>
        </w:rPr>
      </w:pPr>
    </w:p>
    <w:sectPr w:rsidR="00122B49" w:rsidRPr="0089166B" w:rsidSect="006771A9">
      <w:pgSz w:w="11906" w:h="16838" w:code="9"/>
      <w:pgMar w:top="1134" w:right="1134" w:bottom="567" w:left="1134" w:header="720" w:footer="1021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B49" w:rsidRDefault="00122B49" w:rsidP="003718B7">
      <w:r>
        <w:separator/>
      </w:r>
    </w:p>
  </w:endnote>
  <w:endnote w:type="continuationSeparator" w:id="0">
    <w:p w:rsidR="00122B49" w:rsidRDefault="00122B49" w:rsidP="003718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B49" w:rsidRDefault="00122B49" w:rsidP="003718B7">
      <w:r>
        <w:separator/>
      </w:r>
    </w:p>
  </w:footnote>
  <w:footnote w:type="continuationSeparator" w:id="0">
    <w:p w:rsidR="00122B49" w:rsidRDefault="00122B49" w:rsidP="003718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C0BBB"/>
    <w:multiLevelType w:val="hybridMultilevel"/>
    <w:tmpl w:val="D40A168E"/>
    <w:lvl w:ilvl="0" w:tplc="19B0F0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40832364"/>
    <w:multiLevelType w:val="hybridMultilevel"/>
    <w:tmpl w:val="F140A81A"/>
    <w:lvl w:ilvl="0" w:tplc="CFBE4420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41EE7DF7"/>
    <w:multiLevelType w:val="hybridMultilevel"/>
    <w:tmpl w:val="EE40915A"/>
    <w:lvl w:ilvl="0" w:tplc="BE962E8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669700F7"/>
    <w:multiLevelType w:val="hybridMultilevel"/>
    <w:tmpl w:val="EA2E683E"/>
    <w:lvl w:ilvl="0" w:tplc="B510A72C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72BC65EF"/>
    <w:multiLevelType w:val="hybridMultilevel"/>
    <w:tmpl w:val="DCD68D6A"/>
    <w:lvl w:ilvl="0" w:tplc="4FA26E5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3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166B"/>
    <w:rsid w:val="00004554"/>
    <w:rsid w:val="00044CE9"/>
    <w:rsid w:val="00045A7A"/>
    <w:rsid w:val="00050F4D"/>
    <w:rsid w:val="00055536"/>
    <w:rsid w:val="0005713E"/>
    <w:rsid w:val="00067D7F"/>
    <w:rsid w:val="00071907"/>
    <w:rsid w:val="000727BB"/>
    <w:rsid w:val="00073532"/>
    <w:rsid w:val="00080BE8"/>
    <w:rsid w:val="000860AC"/>
    <w:rsid w:val="0009570E"/>
    <w:rsid w:val="000B2044"/>
    <w:rsid w:val="000D5E3A"/>
    <w:rsid w:val="000F3B3C"/>
    <w:rsid w:val="00100D0C"/>
    <w:rsid w:val="00100EB2"/>
    <w:rsid w:val="00122B49"/>
    <w:rsid w:val="00124C65"/>
    <w:rsid w:val="0013560E"/>
    <w:rsid w:val="00143406"/>
    <w:rsid w:val="001503FB"/>
    <w:rsid w:val="00151FFC"/>
    <w:rsid w:val="001528E6"/>
    <w:rsid w:val="00155BCD"/>
    <w:rsid w:val="001742D8"/>
    <w:rsid w:val="001749A0"/>
    <w:rsid w:val="00177FAD"/>
    <w:rsid w:val="00185FB5"/>
    <w:rsid w:val="00187500"/>
    <w:rsid w:val="001909ED"/>
    <w:rsid w:val="00195438"/>
    <w:rsid w:val="001A723F"/>
    <w:rsid w:val="001C3B53"/>
    <w:rsid w:val="001C6A78"/>
    <w:rsid w:val="001D2BF2"/>
    <w:rsid w:val="001E2A64"/>
    <w:rsid w:val="00201BDE"/>
    <w:rsid w:val="002046EE"/>
    <w:rsid w:val="00225E12"/>
    <w:rsid w:val="00245B8A"/>
    <w:rsid w:val="0024759F"/>
    <w:rsid w:val="00256490"/>
    <w:rsid w:val="00283444"/>
    <w:rsid w:val="002867FE"/>
    <w:rsid w:val="00295263"/>
    <w:rsid w:val="002A509F"/>
    <w:rsid w:val="002B7D93"/>
    <w:rsid w:val="002C2BB3"/>
    <w:rsid w:val="002C58A7"/>
    <w:rsid w:val="002D27FF"/>
    <w:rsid w:val="002E13B7"/>
    <w:rsid w:val="002E7252"/>
    <w:rsid w:val="003053C0"/>
    <w:rsid w:val="00313FDC"/>
    <w:rsid w:val="0031594D"/>
    <w:rsid w:val="00326963"/>
    <w:rsid w:val="00327A60"/>
    <w:rsid w:val="00332C99"/>
    <w:rsid w:val="0033380F"/>
    <w:rsid w:val="003511B3"/>
    <w:rsid w:val="00355963"/>
    <w:rsid w:val="003633CD"/>
    <w:rsid w:val="003718B7"/>
    <w:rsid w:val="0037466E"/>
    <w:rsid w:val="0037502B"/>
    <w:rsid w:val="0039009A"/>
    <w:rsid w:val="0039231B"/>
    <w:rsid w:val="00395371"/>
    <w:rsid w:val="003A19D0"/>
    <w:rsid w:val="003A3603"/>
    <w:rsid w:val="003A5E8D"/>
    <w:rsid w:val="003B2B72"/>
    <w:rsid w:val="003B4F32"/>
    <w:rsid w:val="003B69A9"/>
    <w:rsid w:val="003C0B71"/>
    <w:rsid w:val="003C2C8D"/>
    <w:rsid w:val="003D10F9"/>
    <w:rsid w:val="003E475E"/>
    <w:rsid w:val="003E619E"/>
    <w:rsid w:val="003F4B84"/>
    <w:rsid w:val="0040375A"/>
    <w:rsid w:val="0040464F"/>
    <w:rsid w:val="00406457"/>
    <w:rsid w:val="00406538"/>
    <w:rsid w:val="00407E80"/>
    <w:rsid w:val="004261E5"/>
    <w:rsid w:val="00430DEB"/>
    <w:rsid w:val="00477907"/>
    <w:rsid w:val="0049253A"/>
    <w:rsid w:val="00494785"/>
    <w:rsid w:val="004B6D17"/>
    <w:rsid w:val="004B77AA"/>
    <w:rsid w:val="004D10FB"/>
    <w:rsid w:val="004D2193"/>
    <w:rsid w:val="004D5502"/>
    <w:rsid w:val="004D7047"/>
    <w:rsid w:val="004E3E43"/>
    <w:rsid w:val="004E75B6"/>
    <w:rsid w:val="004F3569"/>
    <w:rsid w:val="004F5045"/>
    <w:rsid w:val="004F60B4"/>
    <w:rsid w:val="005039AF"/>
    <w:rsid w:val="00503E34"/>
    <w:rsid w:val="0052666C"/>
    <w:rsid w:val="00541782"/>
    <w:rsid w:val="005665C4"/>
    <w:rsid w:val="00571CAB"/>
    <w:rsid w:val="00583764"/>
    <w:rsid w:val="005A1B09"/>
    <w:rsid w:val="005A2660"/>
    <w:rsid w:val="005B2CFB"/>
    <w:rsid w:val="005B505C"/>
    <w:rsid w:val="005D5375"/>
    <w:rsid w:val="005D5889"/>
    <w:rsid w:val="005E3E31"/>
    <w:rsid w:val="005E5675"/>
    <w:rsid w:val="005F54F0"/>
    <w:rsid w:val="00604932"/>
    <w:rsid w:val="00615643"/>
    <w:rsid w:val="00640841"/>
    <w:rsid w:val="00641CBC"/>
    <w:rsid w:val="00643850"/>
    <w:rsid w:val="00644C84"/>
    <w:rsid w:val="00654899"/>
    <w:rsid w:val="00657AA1"/>
    <w:rsid w:val="0067059E"/>
    <w:rsid w:val="006771A9"/>
    <w:rsid w:val="006825D0"/>
    <w:rsid w:val="00683339"/>
    <w:rsid w:val="00685088"/>
    <w:rsid w:val="00687097"/>
    <w:rsid w:val="006962AA"/>
    <w:rsid w:val="00696992"/>
    <w:rsid w:val="00696B4C"/>
    <w:rsid w:val="006A26BB"/>
    <w:rsid w:val="006B7502"/>
    <w:rsid w:val="006C2C19"/>
    <w:rsid w:val="006C7649"/>
    <w:rsid w:val="006D01CD"/>
    <w:rsid w:val="006F16CC"/>
    <w:rsid w:val="006F215D"/>
    <w:rsid w:val="007048EA"/>
    <w:rsid w:val="00713991"/>
    <w:rsid w:val="00713B6C"/>
    <w:rsid w:val="007146B8"/>
    <w:rsid w:val="00714EC9"/>
    <w:rsid w:val="0071635C"/>
    <w:rsid w:val="00717BCB"/>
    <w:rsid w:val="007210C3"/>
    <w:rsid w:val="00736220"/>
    <w:rsid w:val="00750F0C"/>
    <w:rsid w:val="00753166"/>
    <w:rsid w:val="00754EB8"/>
    <w:rsid w:val="007613EB"/>
    <w:rsid w:val="00764CC0"/>
    <w:rsid w:val="007709BD"/>
    <w:rsid w:val="00770AC7"/>
    <w:rsid w:val="00775999"/>
    <w:rsid w:val="00777E37"/>
    <w:rsid w:val="007910ED"/>
    <w:rsid w:val="007A67E0"/>
    <w:rsid w:val="007E3D5A"/>
    <w:rsid w:val="00801FF9"/>
    <w:rsid w:val="00807BA5"/>
    <w:rsid w:val="0082138D"/>
    <w:rsid w:val="00827B1D"/>
    <w:rsid w:val="00832849"/>
    <w:rsid w:val="0083568F"/>
    <w:rsid w:val="008473BC"/>
    <w:rsid w:val="00866F4F"/>
    <w:rsid w:val="0087515E"/>
    <w:rsid w:val="00877566"/>
    <w:rsid w:val="008841E6"/>
    <w:rsid w:val="00884AE5"/>
    <w:rsid w:val="008866B3"/>
    <w:rsid w:val="0089166B"/>
    <w:rsid w:val="008A7549"/>
    <w:rsid w:val="008A7A9A"/>
    <w:rsid w:val="008D2EE5"/>
    <w:rsid w:val="008D6371"/>
    <w:rsid w:val="008E3194"/>
    <w:rsid w:val="00905726"/>
    <w:rsid w:val="0091456F"/>
    <w:rsid w:val="00915A31"/>
    <w:rsid w:val="009304B9"/>
    <w:rsid w:val="00957097"/>
    <w:rsid w:val="00985B90"/>
    <w:rsid w:val="00987B34"/>
    <w:rsid w:val="0099018D"/>
    <w:rsid w:val="009A07B0"/>
    <w:rsid w:val="009A2447"/>
    <w:rsid w:val="009B0F63"/>
    <w:rsid w:val="009B2C71"/>
    <w:rsid w:val="009B4A4C"/>
    <w:rsid w:val="009D3420"/>
    <w:rsid w:val="009D6A8E"/>
    <w:rsid w:val="009F7234"/>
    <w:rsid w:val="00A13D3F"/>
    <w:rsid w:val="00A14424"/>
    <w:rsid w:val="00A33E02"/>
    <w:rsid w:val="00A36B0D"/>
    <w:rsid w:val="00A37EC7"/>
    <w:rsid w:val="00A466FD"/>
    <w:rsid w:val="00A52360"/>
    <w:rsid w:val="00A528A1"/>
    <w:rsid w:val="00A74EE2"/>
    <w:rsid w:val="00A77926"/>
    <w:rsid w:val="00A9011D"/>
    <w:rsid w:val="00A93919"/>
    <w:rsid w:val="00A97437"/>
    <w:rsid w:val="00AA2BE8"/>
    <w:rsid w:val="00AA558C"/>
    <w:rsid w:val="00AC14B8"/>
    <w:rsid w:val="00AC7281"/>
    <w:rsid w:val="00AD40DA"/>
    <w:rsid w:val="00AE1E8D"/>
    <w:rsid w:val="00AE3765"/>
    <w:rsid w:val="00AF5254"/>
    <w:rsid w:val="00AF5450"/>
    <w:rsid w:val="00AF6926"/>
    <w:rsid w:val="00B0468D"/>
    <w:rsid w:val="00B04F41"/>
    <w:rsid w:val="00B05D0C"/>
    <w:rsid w:val="00B07486"/>
    <w:rsid w:val="00B2586B"/>
    <w:rsid w:val="00B32E2B"/>
    <w:rsid w:val="00B40CA1"/>
    <w:rsid w:val="00B46B7A"/>
    <w:rsid w:val="00B54DD7"/>
    <w:rsid w:val="00B56573"/>
    <w:rsid w:val="00B56D72"/>
    <w:rsid w:val="00B6326A"/>
    <w:rsid w:val="00B63F64"/>
    <w:rsid w:val="00B90852"/>
    <w:rsid w:val="00BB0173"/>
    <w:rsid w:val="00BB6ED3"/>
    <w:rsid w:val="00BC1054"/>
    <w:rsid w:val="00BC3D9A"/>
    <w:rsid w:val="00BE5753"/>
    <w:rsid w:val="00BE7D74"/>
    <w:rsid w:val="00BF3040"/>
    <w:rsid w:val="00BF3202"/>
    <w:rsid w:val="00BF4EFD"/>
    <w:rsid w:val="00BF5CD6"/>
    <w:rsid w:val="00BF64C8"/>
    <w:rsid w:val="00C038C8"/>
    <w:rsid w:val="00C04842"/>
    <w:rsid w:val="00C04A66"/>
    <w:rsid w:val="00C200B6"/>
    <w:rsid w:val="00C20445"/>
    <w:rsid w:val="00C32729"/>
    <w:rsid w:val="00C506B9"/>
    <w:rsid w:val="00C5086E"/>
    <w:rsid w:val="00C50B2A"/>
    <w:rsid w:val="00C944DE"/>
    <w:rsid w:val="00CA4E54"/>
    <w:rsid w:val="00CA5275"/>
    <w:rsid w:val="00CA6360"/>
    <w:rsid w:val="00CB5C5C"/>
    <w:rsid w:val="00CD5992"/>
    <w:rsid w:val="00CF4760"/>
    <w:rsid w:val="00D1100C"/>
    <w:rsid w:val="00D317F7"/>
    <w:rsid w:val="00D434B2"/>
    <w:rsid w:val="00D46029"/>
    <w:rsid w:val="00D47A30"/>
    <w:rsid w:val="00D638A9"/>
    <w:rsid w:val="00D65110"/>
    <w:rsid w:val="00D6621A"/>
    <w:rsid w:val="00D72556"/>
    <w:rsid w:val="00D84632"/>
    <w:rsid w:val="00DA5C2B"/>
    <w:rsid w:val="00DB2925"/>
    <w:rsid w:val="00DB368A"/>
    <w:rsid w:val="00DB6A9A"/>
    <w:rsid w:val="00DC0580"/>
    <w:rsid w:val="00DC32D6"/>
    <w:rsid w:val="00DD51FA"/>
    <w:rsid w:val="00E13314"/>
    <w:rsid w:val="00E15AD8"/>
    <w:rsid w:val="00E22DE7"/>
    <w:rsid w:val="00E26D4D"/>
    <w:rsid w:val="00E35CF1"/>
    <w:rsid w:val="00E36BD6"/>
    <w:rsid w:val="00E414CA"/>
    <w:rsid w:val="00E6751B"/>
    <w:rsid w:val="00E76588"/>
    <w:rsid w:val="00E90F50"/>
    <w:rsid w:val="00EA072C"/>
    <w:rsid w:val="00EB649B"/>
    <w:rsid w:val="00EC1284"/>
    <w:rsid w:val="00EC5E7B"/>
    <w:rsid w:val="00EC7650"/>
    <w:rsid w:val="00EF171B"/>
    <w:rsid w:val="00F06638"/>
    <w:rsid w:val="00F11F84"/>
    <w:rsid w:val="00F14C91"/>
    <w:rsid w:val="00F40CC1"/>
    <w:rsid w:val="00F41394"/>
    <w:rsid w:val="00F425F3"/>
    <w:rsid w:val="00F51499"/>
    <w:rsid w:val="00F54792"/>
    <w:rsid w:val="00F56A97"/>
    <w:rsid w:val="00F65A84"/>
    <w:rsid w:val="00F72E23"/>
    <w:rsid w:val="00F85CBA"/>
    <w:rsid w:val="00F94AC4"/>
    <w:rsid w:val="00FA45B4"/>
    <w:rsid w:val="00FB2B9A"/>
    <w:rsid w:val="00FF3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C99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9166B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771A9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2660"/>
    <w:rPr>
      <w:rFonts w:ascii="Cambria" w:eastAsia="新細明體" w:hAnsi="Cambria" w:cs="Times New Roman"/>
      <w:sz w:val="2"/>
    </w:rPr>
  </w:style>
  <w:style w:type="paragraph" w:styleId="Header">
    <w:name w:val="header"/>
    <w:basedOn w:val="Normal"/>
    <w:link w:val="HeaderChar"/>
    <w:uiPriority w:val="99"/>
    <w:rsid w:val="003718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718B7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3718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718B7"/>
    <w:rPr>
      <w:rFonts w:cs="Times New Roman"/>
      <w:kern w:val="2"/>
    </w:rPr>
  </w:style>
  <w:style w:type="paragraph" w:styleId="BodyText">
    <w:name w:val="Body Text"/>
    <w:basedOn w:val="Normal"/>
    <w:link w:val="BodyTextChar"/>
    <w:uiPriority w:val="99"/>
    <w:rsid w:val="00915A31"/>
    <w:pPr>
      <w:suppressAutoHyphens/>
      <w:spacing w:after="120"/>
    </w:pPr>
    <w:rPr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A2660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45</Words>
  <Characters>261</Characters>
  <Application>Microsoft Office Outlook</Application>
  <DocSecurity>0</DocSecurity>
  <Lines>0</Lines>
  <Paragraphs>0</Paragraphs>
  <ScaleCrop>false</ScaleCrop>
  <Company>景文科技大學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景文科技大學理財與稅務規劃系</dc:title>
  <dc:subject/>
  <dc:creator>Other</dc:creator>
  <cp:keywords/>
  <dc:description/>
  <cp:lastModifiedBy>Other</cp:lastModifiedBy>
  <cp:revision>3</cp:revision>
  <cp:lastPrinted>2013-02-07T01:28:00Z</cp:lastPrinted>
  <dcterms:created xsi:type="dcterms:W3CDTF">2013-03-05T06:51:00Z</dcterms:created>
  <dcterms:modified xsi:type="dcterms:W3CDTF">2013-03-11T01:22:00Z</dcterms:modified>
</cp:coreProperties>
</file>